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86430" w14:textId="77777777" w:rsidR="0093743E" w:rsidRPr="002867B1" w:rsidRDefault="0093743E" w:rsidP="00613A8C">
      <w:bookmarkStart w:id="0" w:name="_GoBack"/>
      <w:bookmarkEnd w:id="0"/>
    </w:p>
    <w:p w14:paraId="38D876CE" w14:textId="77777777" w:rsidR="005222CD" w:rsidRDefault="003C2434" w:rsidP="005222CD">
      <w:pPr>
        <w:jc w:val="center"/>
        <w:rPr>
          <w:b/>
          <w:color w:val="000000"/>
          <w:u w:val="single"/>
          <w:shd w:val="clear" w:color="auto" w:fill="FFFFFF"/>
        </w:rPr>
      </w:pPr>
      <w:r w:rsidRPr="002867B1">
        <w:rPr>
          <w:b/>
          <w:color w:val="000000"/>
          <w:u w:val="single"/>
          <w:shd w:val="clear" w:color="auto" w:fill="FFFFFF"/>
        </w:rPr>
        <w:t>ΔΗΛΩΣΗ ΣΥΝΑΙΝΕΣΗΣ</w:t>
      </w:r>
    </w:p>
    <w:p w14:paraId="63528FDB" w14:textId="77777777" w:rsidR="005222CD" w:rsidRPr="002867B1" w:rsidRDefault="005222CD" w:rsidP="005222CD">
      <w:pPr>
        <w:jc w:val="center"/>
        <w:rPr>
          <w:b/>
          <w:color w:val="000000"/>
          <w:u w:val="single"/>
          <w:shd w:val="clear" w:color="auto" w:fill="FFFFFF"/>
        </w:rPr>
      </w:pPr>
    </w:p>
    <w:p w14:paraId="7165A849" w14:textId="77777777" w:rsidR="003C2434" w:rsidRPr="002867B1" w:rsidRDefault="003C2434" w:rsidP="00B937B8">
      <w:pPr>
        <w:rPr>
          <w:color w:val="000000"/>
          <w:shd w:val="clear" w:color="auto" w:fill="FFFFFF"/>
        </w:rPr>
      </w:pPr>
      <w:r w:rsidRPr="002867B1">
        <w:rPr>
          <w:color w:val="000000"/>
          <w:shd w:val="clear" w:color="auto" w:fill="FFFFFF"/>
        </w:rPr>
        <w:t xml:space="preserve">Αξιότιμε Κύριε / Αξιότιμη Κυρία, </w:t>
      </w:r>
    </w:p>
    <w:p w14:paraId="63F5EFA7" w14:textId="77777777" w:rsidR="002867B1" w:rsidRPr="002867B1" w:rsidRDefault="003C2434" w:rsidP="00B937B8">
      <w:pPr>
        <w:rPr>
          <w:color w:val="000000"/>
        </w:rPr>
      </w:pPr>
      <w:r w:rsidRPr="002867B1">
        <w:rPr>
          <w:color w:val="000000"/>
        </w:rPr>
        <w:t xml:space="preserve">Η Κάριτας Ελλάς σας ενημερώνει ότι από </w:t>
      </w:r>
      <w:r w:rsidR="002867B1" w:rsidRPr="002867B1">
        <w:rPr>
          <w:rFonts w:cs="Calibri"/>
          <w:color w:val="000000"/>
        </w:rPr>
        <w:t xml:space="preserve">τις 25 Μαΐου 2018 </w:t>
      </w:r>
      <w:r w:rsidRPr="002867B1">
        <w:rPr>
          <w:color w:val="000000"/>
        </w:rPr>
        <w:t xml:space="preserve">εφαρμόζεται ο Γενικός Κανονισμός </w:t>
      </w:r>
      <w:r w:rsidR="002867B1" w:rsidRPr="002867B1">
        <w:rPr>
          <w:rFonts w:cs="Calibri"/>
          <w:color w:val="000000"/>
          <w:lang w:val="en-US"/>
        </w:rPr>
        <w:t>GDPR</w:t>
      </w:r>
      <w:r w:rsidR="002867B1" w:rsidRPr="002867B1">
        <w:rPr>
          <w:rFonts w:cs="Calibri"/>
          <w:color w:val="000000"/>
        </w:rPr>
        <w:t xml:space="preserve"> </w:t>
      </w:r>
      <w:r w:rsidR="002867B1" w:rsidRPr="002867B1">
        <w:rPr>
          <w:rFonts w:cs="Calibri"/>
          <w:color w:val="000000"/>
          <w:lang w:val="en-US"/>
        </w:rPr>
        <w:t>EE</w:t>
      </w:r>
      <w:r w:rsidR="002867B1" w:rsidRPr="002867B1">
        <w:rPr>
          <w:rFonts w:cs="Calibri"/>
          <w:color w:val="000000"/>
        </w:rPr>
        <w:t>2016/679 της Ευρωπαϊκής Ένωσης, για την Προστασία Προσωπικών Δεδομένων.</w:t>
      </w:r>
    </w:p>
    <w:p w14:paraId="6CF7D2AD" w14:textId="77777777" w:rsidR="003C2434" w:rsidRPr="002867B1" w:rsidRDefault="003C2434" w:rsidP="00B937B8">
      <w:pPr>
        <w:rPr>
          <w:color w:val="000000"/>
        </w:rPr>
      </w:pPr>
      <w:r w:rsidRPr="002867B1">
        <w:rPr>
          <w:color w:val="000000"/>
        </w:rPr>
        <w:t xml:space="preserve">Η Κάριτας Ελλάς επεξεργάζεται τα δεδομένα που μας προσκομίζετε στο πλαίσιο των αιτημάτων σας προς την κοινωνική, νομική, φοροτεχνική υπηρεσία καθώς και στην υπηρεσία ευρέσεως εργασίας. </w:t>
      </w:r>
    </w:p>
    <w:p w14:paraId="7A5A1E18" w14:textId="77777777" w:rsidR="003C2434" w:rsidRPr="002867B1" w:rsidRDefault="003C2434" w:rsidP="00B937B8">
      <w:pPr>
        <w:rPr>
          <w:color w:val="000000"/>
        </w:rPr>
      </w:pPr>
      <w:r w:rsidRPr="002867B1">
        <w:rPr>
          <w:color w:val="000000"/>
        </w:rPr>
        <w:t xml:space="preserve">Δεν επεξεργάζεται, χωρίς τη ρητή συναίνεσή σας, δεδομένα που </w:t>
      </w:r>
      <w:r w:rsidRPr="002867B1">
        <w:t xml:space="preserve">αποκαλύπτουν τη φυλετική ή </w:t>
      </w:r>
      <w:proofErr w:type="spellStart"/>
      <w:r w:rsidRPr="002867B1">
        <w:t>εθνοτική</w:t>
      </w:r>
      <w:proofErr w:type="spellEnd"/>
      <w:r w:rsidRPr="002867B1">
        <w:t xml:space="preserve"> καταγωγή, τα πολιτικά φρονήματα και πεποιθήσεις ή τη συμμετοχή σε συνδικαλιστική οργάνωση, καθώς και γενετικά ή  βιομετρικά δεδομένα και όσα αφορούν την υγεία ή τη σεξουαλική ζωή ή τον γενετήσιο προσανατολισμό φυσικού προσώπου.</w:t>
      </w:r>
    </w:p>
    <w:p w14:paraId="6E418A9B" w14:textId="77777777" w:rsidR="003C2434" w:rsidRPr="002867B1" w:rsidRDefault="003C2434" w:rsidP="00B937B8">
      <w:pPr>
        <w:rPr>
          <w:color w:val="000000"/>
        </w:rPr>
      </w:pPr>
      <w:r w:rsidRPr="002867B1">
        <w:rPr>
          <w:color w:val="000000"/>
        </w:rPr>
        <w:t xml:space="preserve">Τα προσωπικά σας δεδομένα δεν πρόκειται να διατεθούν σε τρίτους για οποιοδήποτε σκοπό </w:t>
      </w:r>
      <w:r w:rsidRPr="002867B1">
        <w:rPr>
          <w:b/>
          <w:color w:val="000000"/>
        </w:rPr>
        <w:t>με εξαίρεση την παραπομπή των απολύτως απαραιτήτων εγγράφων ή στοιχείων προς Κρατικές ή άλλες υπηρεσίες, απαραίτητες για την υλοποίηση των αιτημάτων σας.</w:t>
      </w:r>
      <w:r w:rsidRPr="002867B1">
        <w:rPr>
          <w:color w:val="000000"/>
        </w:rPr>
        <w:t xml:space="preserve"> Μπορείτε να ζητήσετε:</w:t>
      </w:r>
    </w:p>
    <w:p w14:paraId="636F614E" w14:textId="77777777" w:rsidR="003C2434" w:rsidRPr="002867B1" w:rsidRDefault="003C2434" w:rsidP="00B937B8">
      <w:pPr>
        <w:pStyle w:val="af1"/>
        <w:numPr>
          <w:ilvl w:val="0"/>
          <w:numId w:val="2"/>
        </w:numPr>
        <w:jc w:val="both"/>
        <w:rPr>
          <w:rFonts w:ascii="Tahoma" w:hAnsi="Tahoma" w:cs="Tahoma"/>
          <w:color w:val="000000"/>
        </w:rPr>
      </w:pPr>
      <w:r w:rsidRPr="002867B1">
        <w:rPr>
          <w:rFonts w:ascii="Tahoma" w:hAnsi="Tahoma" w:cs="Tahoma"/>
          <w:color w:val="000000"/>
        </w:rPr>
        <w:t>Να γνωρίζετε ποια δεδομένα προσωπικού χαρακτήρα που σας αφορούν, τηρούνται ή επεξεργάζονται.</w:t>
      </w:r>
    </w:p>
    <w:p w14:paraId="42F4D70F" w14:textId="13201FD0" w:rsidR="003C2434" w:rsidRPr="002867B1" w:rsidRDefault="003C2434" w:rsidP="00B937B8">
      <w:pPr>
        <w:pStyle w:val="af1"/>
        <w:numPr>
          <w:ilvl w:val="0"/>
          <w:numId w:val="2"/>
        </w:numPr>
        <w:jc w:val="both"/>
        <w:rPr>
          <w:rFonts w:ascii="Tahoma" w:hAnsi="Tahoma" w:cs="Tahoma"/>
          <w:color w:val="000000"/>
        </w:rPr>
      </w:pPr>
      <w:r w:rsidRPr="002867B1">
        <w:rPr>
          <w:rFonts w:ascii="Tahoma" w:hAnsi="Tahoma" w:cs="Tahoma"/>
          <w:color w:val="000000"/>
        </w:rPr>
        <w:t>Την διόρθωση/</w:t>
      </w:r>
      <w:r w:rsidR="00E0458F">
        <w:rPr>
          <w:rFonts w:ascii="Tahoma" w:hAnsi="Tahoma" w:cs="Tahoma"/>
          <w:color w:val="000000"/>
        </w:rPr>
        <w:t>ή</w:t>
      </w:r>
      <w:r w:rsidRPr="002867B1">
        <w:rPr>
          <w:rFonts w:ascii="Tahoma" w:hAnsi="Tahoma" w:cs="Tahoma"/>
          <w:color w:val="000000"/>
        </w:rPr>
        <w:t xml:space="preserve"> και συμπλήρωση αυτών αφού μας φέρετε το απαραίτητο έγγραφο από το οποίο προκύπτει η συμπλήρωση/διόρθωσή τους. </w:t>
      </w:r>
    </w:p>
    <w:p w14:paraId="45EB3F9A" w14:textId="77777777" w:rsidR="003C2434" w:rsidRPr="002867B1" w:rsidRDefault="003C2434" w:rsidP="00B937B8">
      <w:pPr>
        <w:pStyle w:val="af1"/>
        <w:numPr>
          <w:ilvl w:val="0"/>
          <w:numId w:val="2"/>
        </w:numPr>
        <w:jc w:val="both"/>
        <w:rPr>
          <w:rFonts w:ascii="Tahoma" w:hAnsi="Tahoma" w:cs="Tahoma"/>
          <w:color w:val="000000"/>
        </w:rPr>
      </w:pPr>
      <w:r w:rsidRPr="002867B1">
        <w:rPr>
          <w:rFonts w:ascii="Tahoma" w:hAnsi="Tahoma" w:cs="Tahoma"/>
          <w:color w:val="000000"/>
        </w:rPr>
        <w:t xml:space="preserve">Τον περιορισμό ή την άρνηση για περαιτέρω επεξεργασία των προσωπικών δεδομένων σας. </w:t>
      </w:r>
    </w:p>
    <w:p w14:paraId="6CF3D906" w14:textId="77777777" w:rsidR="003C2434" w:rsidRPr="002867B1" w:rsidRDefault="003C2434" w:rsidP="00B937B8">
      <w:pPr>
        <w:pStyle w:val="af1"/>
        <w:numPr>
          <w:ilvl w:val="0"/>
          <w:numId w:val="2"/>
        </w:numPr>
        <w:jc w:val="both"/>
        <w:rPr>
          <w:rFonts w:ascii="Tahoma" w:hAnsi="Tahoma" w:cs="Tahoma"/>
          <w:color w:val="000000"/>
        </w:rPr>
      </w:pPr>
      <w:r w:rsidRPr="002867B1">
        <w:rPr>
          <w:rFonts w:ascii="Tahoma" w:hAnsi="Tahoma" w:cs="Tahoma"/>
          <w:color w:val="000000"/>
        </w:rPr>
        <w:t>Την διαγραφή των δεδομένων σας από τα αρχεία της Κάριτας Ελλάς.</w:t>
      </w:r>
    </w:p>
    <w:p w14:paraId="61D9B277" w14:textId="77777777" w:rsidR="002867B1" w:rsidRPr="002867B1" w:rsidRDefault="003C2434" w:rsidP="002867B1">
      <w:pPr>
        <w:spacing w:before="120" w:after="0"/>
        <w:ind w:firstLine="357"/>
        <w:jc w:val="center"/>
        <w:rPr>
          <w:b/>
          <w:color w:val="000000"/>
        </w:rPr>
      </w:pPr>
      <w:r w:rsidRPr="00E0458F">
        <w:rPr>
          <w:color w:val="000000"/>
        </w:rPr>
        <w:t xml:space="preserve"> </w:t>
      </w:r>
      <w:r w:rsidR="002867B1" w:rsidRPr="002867B1">
        <w:rPr>
          <w:b/>
          <w:color w:val="000000"/>
        </w:rPr>
        <w:t xml:space="preserve">ΔΗΛΩΣΗ </w:t>
      </w:r>
    </w:p>
    <w:p w14:paraId="77A05FA9" w14:textId="77777777" w:rsidR="002867B1" w:rsidRPr="002867B1" w:rsidRDefault="002867B1" w:rsidP="002867B1">
      <w:pPr>
        <w:spacing w:before="120" w:after="0"/>
        <w:ind w:firstLine="357"/>
        <w:jc w:val="center"/>
        <w:rPr>
          <w:b/>
          <w:color w:val="000000"/>
        </w:rPr>
      </w:pPr>
    </w:p>
    <w:p w14:paraId="5E82CDD4" w14:textId="77777777" w:rsidR="002867B1" w:rsidRPr="002867B1" w:rsidRDefault="002867B1" w:rsidP="002867B1">
      <w:pPr>
        <w:spacing w:after="0"/>
        <w:ind w:firstLine="360"/>
        <w:rPr>
          <w:b/>
          <w:color w:val="000000"/>
        </w:rPr>
      </w:pPr>
      <w:r w:rsidRPr="002867B1">
        <w:rPr>
          <w:b/>
          <w:color w:val="000000"/>
        </w:rPr>
        <w:t xml:space="preserve"> Αφού ενημερώθηκα πλήρως για τον τρόπο με τον οποίο η Κάριτας Ελλάς  διαχειρίζεται τα προσωπικά μου δεδομένα, συμφωνώ με τα παραπάνω και παρέχω την ανεπιφύλακτη συγκατάθεσή μου για την επεξεργασία τους, με μόνο σκοπό την εξυπηρέτηση των αναγκών μου. </w:t>
      </w:r>
    </w:p>
    <w:p w14:paraId="5B1F2C89" w14:textId="77777777" w:rsidR="002867B1" w:rsidRPr="002867B1" w:rsidRDefault="002867B1" w:rsidP="002867B1">
      <w:pPr>
        <w:spacing w:after="240"/>
        <w:jc w:val="right"/>
        <w:rPr>
          <w:b/>
          <w:color w:val="000000"/>
        </w:rPr>
      </w:pPr>
    </w:p>
    <w:p w14:paraId="55FC5A89" w14:textId="77777777" w:rsidR="002867B1" w:rsidRPr="002867B1" w:rsidRDefault="002867B1" w:rsidP="002867B1">
      <w:pPr>
        <w:spacing w:after="240"/>
        <w:jc w:val="center"/>
        <w:rPr>
          <w:b/>
          <w:color w:val="000000"/>
        </w:rPr>
      </w:pPr>
      <w:r>
        <w:rPr>
          <w:b/>
          <w:color w:val="000000"/>
        </w:rPr>
        <w:t xml:space="preserve"> </w:t>
      </w:r>
      <w:r w:rsidRPr="002867B1">
        <w:rPr>
          <w:b/>
          <w:color w:val="000000"/>
        </w:rPr>
        <w:t>Αθήνα, ........../........../20..........</w:t>
      </w:r>
    </w:p>
    <w:p w14:paraId="4D2A20A5" w14:textId="77777777" w:rsidR="002867B1" w:rsidRPr="002867B1" w:rsidRDefault="005222CD" w:rsidP="002867B1">
      <w:pPr>
        <w:spacing w:after="0"/>
        <w:ind w:left="2880" w:firstLine="720"/>
        <w:rPr>
          <w:b/>
          <w:color w:val="000000"/>
        </w:rPr>
      </w:pPr>
      <w:r>
        <w:rPr>
          <w:b/>
          <w:color w:val="000000"/>
        </w:rPr>
        <w:t xml:space="preserve"> </w:t>
      </w:r>
      <w:r w:rsidR="002867B1" w:rsidRPr="002867B1">
        <w:rPr>
          <w:b/>
          <w:color w:val="000000"/>
        </w:rPr>
        <w:t>Ο ΔΗΛΩΝ - Η ΔΗΛΟΥΣΑ</w:t>
      </w:r>
    </w:p>
    <w:p w14:paraId="643342D7" w14:textId="77777777" w:rsidR="002867B1" w:rsidRPr="002867B1" w:rsidRDefault="002867B1" w:rsidP="002867B1">
      <w:pPr>
        <w:spacing w:after="0"/>
        <w:ind w:left="2880" w:firstLine="720"/>
        <w:jc w:val="center"/>
        <w:rPr>
          <w:b/>
          <w:color w:val="000000"/>
        </w:rPr>
      </w:pPr>
    </w:p>
    <w:p w14:paraId="1D981756" w14:textId="77777777" w:rsidR="002867B1" w:rsidRPr="002867B1" w:rsidRDefault="002867B1" w:rsidP="002867B1">
      <w:pPr>
        <w:spacing w:after="120"/>
        <w:jc w:val="center"/>
        <w:rPr>
          <w:b/>
          <w:color w:val="000000"/>
        </w:rPr>
      </w:pPr>
      <w:r w:rsidRPr="002867B1">
        <w:rPr>
          <w:b/>
          <w:color w:val="000000"/>
        </w:rPr>
        <w:t>___________________________________</w:t>
      </w:r>
    </w:p>
    <w:p w14:paraId="6EC400ED" w14:textId="77777777" w:rsidR="002867B1" w:rsidRPr="002867B1" w:rsidRDefault="004E53CA" w:rsidP="004E53CA">
      <w:pPr>
        <w:spacing w:after="240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</w:t>
      </w:r>
      <w:r w:rsidR="002867B1" w:rsidRPr="002867B1">
        <w:rPr>
          <w:b/>
          <w:color w:val="000000"/>
        </w:rPr>
        <w:t>(Υπογραφή)</w:t>
      </w:r>
    </w:p>
    <w:p w14:paraId="70647743" w14:textId="77777777" w:rsidR="002867B1" w:rsidRPr="002867B1" w:rsidRDefault="002867B1" w:rsidP="002867B1">
      <w:pPr>
        <w:spacing w:after="0"/>
        <w:jc w:val="center"/>
        <w:rPr>
          <w:b/>
          <w:color w:val="000000"/>
        </w:rPr>
      </w:pPr>
    </w:p>
    <w:p w14:paraId="59402639" w14:textId="77777777" w:rsidR="002867B1" w:rsidRPr="002867B1" w:rsidRDefault="002867B1" w:rsidP="002867B1">
      <w:pPr>
        <w:spacing w:after="120"/>
        <w:rPr>
          <w:b/>
          <w:color w:val="000000"/>
        </w:rPr>
      </w:pPr>
      <w:r>
        <w:rPr>
          <w:b/>
          <w:color w:val="000000"/>
        </w:rPr>
        <w:t xml:space="preserve">                                       </w:t>
      </w:r>
      <w:r w:rsidRPr="002867B1">
        <w:rPr>
          <w:b/>
          <w:color w:val="000000"/>
        </w:rPr>
        <w:t>_________________________________</w:t>
      </w:r>
    </w:p>
    <w:p w14:paraId="0D072D4E" w14:textId="77777777" w:rsidR="00E11C54" w:rsidRPr="005222CD" w:rsidRDefault="002867B1" w:rsidP="005222CD">
      <w:pPr>
        <w:spacing w:after="120"/>
        <w:jc w:val="center"/>
      </w:pPr>
      <w:r w:rsidRPr="002867B1">
        <w:rPr>
          <w:b/>
          <w:color w:val="000000"/>
        </w:rPr>
        <w:t>(Ονοματεπώνυμο)</w:t>
      </w:r>
    </w:p>
    <w:sectPr w:rsidR="00E11C54" w:rsidRPr="005222CD" w:rsidSect="00CE0E1A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080" w:bottom="1440" w:left="1080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FB99B2" w14:textId="77777777" w:rsidR="00F912B7" w:rsidRDefault="00F912B7" w:rsidP="00F22A6A">
      <w:r>
        <w:separator/>
      </w:r>
    </w:p>
  </w:endnote>
  <w:endnote w:type="continuationSeparator" w:id="0">
    <w:p w14:paraId="33034D89" w14:textId="77777777" w:rsidR="00F912B7" w:rsidRDefault="00F912B7" w:rsidP="00F22A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B93CE4" w14:textId="77777777" w:rsidR="002F516E" w:rsidRDefault="002F516E" w:rsidP="00E13D91">
    <w:pPr>
      <w:pStyle w:val="a6"/>
      <w:framePr w:wrap="none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5861CB7F" w14:textId="77777777" w:rsidR="001B0CFC" w:rsidRDefault="001B0CFC" w:rsidP="002F516E">
    <w:pPr>
      <w:pStyle w:val="a6"/>
      <w:framePr w:wrap="none" w:vAnchor="text" w:hAnchor="margin" w:xAlign="right" w:y="1"/>
      <w:ind w:right="360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3AC8AAB8" w14:textId="77777777" w:rsidR="001B0CFC" w:rsidRDefault="001B0CFC" w:rsidP="001B0CFC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7B48F4" w14:textId="77777777" w:rsidR="002F516E" w:rsidRDefault="002F516E" w:rsidP="00D67843">
    <w:pPr>
      <w:pStyle w:val="a6"/>
      <w:framePr w:h="364" w:hRule="exact" w:wrap="none" w:vAnchor="text" w:hAnchor="page" w:x="11188" w:y="258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C231F">
      <w:rPr>
        <w:rStyle w:val="a9"/>
        <w:noProof/>
      </w:rPr>
      <w:t>2</w:t>
    </w:r>
    <w:r>
      <w:rPr>
        <w:rStyle w:val="a9"/>
      </w:rPr>
      <w:fldChar w:fldCharType="end"/>
    </w:r>
  </w:p>
  <w:p w14:paraId="4CAA6AD8" w14:textId="77777777" w:rsidR="000F5A5B" w:rsidRDefault="00613A8C" w:rsidP="00F22A6A">
    <w:pPr>
      <w:pStyle w:val="a6"/>
    </w:pP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479B63E" wp14:editId="6C513B04">
              <wp:simplePos x="0" y="0"/>
              <wp:positionH relativeFrom="column">
                <wp:posOffset>-635</wp:posOffset>
              </wp:positionH>
              <wp:positionV relativeFrom="paragraph">
                <wp:posOffset>52776</wp:posOffset>
              </wp:positionV>
              <wp:extent cx="6858000" cy="0"/>
              <wp:effectExtent l="0" t="0" r="25400" b="2540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16448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6856F3A" id="Straight Connector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4.15pt" to="539.95pt,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" strokecolor="#164489" strokeweight="1pt">
              <v:stroke joinstyle="miter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85348E" w14:textId="77777777" w:rsidR="00E51C3D" w:rsidRDefault="00E51C3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EDC023" w14:textId="77777777" w:rsidR="00F912B7" w:rsidRDefault="00F912B7" w:rsidP="00F22A6A">
      <w:r>
        <w:separator/>
      </w:r>
    </w:p>
  </w:footnote>
  <w:footnote w:type="continuationSeparator" w:id="0">
    <w:p w14:paraId="765517EC" w14:textId="77777777" w:rsidR="00F912B7" w:rsidRDefault="00F912B7" w:rsidP="00F22A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94F97F" w14:textId="77777777" w:rsidR="008672E2" w:rsidRDefault="006A602D" w:rsidP="0093743E">
    <w:pPr>
      <w:pStyle w:val="a4"/>
      <w:spacing w:after="120"/>
    </w:pPr>
    <w:r>
      <w:rPr>
        <w:noProof/>
        <w:lang w:eastAsia="el-GR"/>
      </w:rPr>
      <w:drawing>
        <wp:inline distT="0" distB="0" distL="0" distR="0" wp14:anchorId="55B85B3E" wp14:editId="1C91340A">
          <wp:extent cx="1790700" cy="723900"/>
          <wp:effectExtent l="0" t="0" r="12700" b="12700"/>
          <wp:docPr id="6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itas-Gr_logo_stationery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0700" cy="723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13D05">
      <w:tab/>
    </w:r>
  </w:p>
  <w:p w14:paraId="4534679C" w14:textId="77777777" w:rsidR="000F5A5B" w:rsidRPr="00E11C54" w:rsidRDefault="000F5A5B" w:rsidP="0093743E">
    <w:pPr>
      <w:pStyle w:val="a4"/>
      <w:spacing w:after="567"/>
      <w:rPr>
        <w:sz w:val="12"/>
        <w:szCs w:val="12"/>
      </w:rPr>
    </w:pP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986274C" wp14:editId="7A9E42E8">
              <wp:simplePos x="0" y="0"/>
              <wp:positionH relativeFrom="column">
                <wp:posOffset>-635</wp:posOffset>
              </wp:positionH>
              <wp:positionV relativeFrom="paragraph">
                <wp:posOffset>109926</wp:posOffset>
              </wp:positionV>
              <wp:extent cx="6858000" cy="0"/>
              <wp:effectExtent l="0" t="0" r="25400" b="254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16448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80747FD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8.65pt" to="539.9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" strokecolor="#164489" strokeweight="1pt">
              <v:stroke joinstyle="miter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2A8E4A" w14:textId="77777777" w:rsidR="00E51C3D" w:rsidRDefault="00E51C3D" w:rsidP="00E51C3D">
    <w:pPr>
      <w:pStyle w:val="a4"/>
    </w:pP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3520823" wp14:editId="7D0EC79B">
              <wp:simplePos x="0" y="0"/>
              <wp:positionH relativeFrom="column">
                <wp:posOffset>4242435</wp:posOffset>
              </wp:positionH>
              <wp:positionV relativeFrom="paragraph">
                <wp:posOffset>-38735</wp:posOffset>
              </wp:positionV>
              <wp:extent cx="2145665" cy="838200"/>
              <wp:effectExtent l="0" t="0" r="0" b="0"/>
              <wp:wrapSquare wrapText="bothSides"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5665" cy="838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F659E06" w14:textId="77777777" w:rsidR="00E51C3D" w:rsidRPr="000F5A5B" w:rsidRDefault="00E51C3D" w:rsidP="00E51C3D">
                          <w:pPr>
                            <w:pStyle w:val="a4"/>
                            <w:spacing w:after="20"/>
                            <w:jc w:val="right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 w:rsidRPr="000F5A5B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Καποδιστρίου 52, 10432 Αθήνα</w:t>
                          </w:r>
                        </w:p>
                        <w:p w14:paraId="186C1E87" w14:textId="77777777" w:rsidR="00E51C3D" w:rsidRPr="000F5A5B" w:rsidRDefault="00E51C3D" w:rsidP="00E51C3D">
                          <w:pPr>
                            <w:pStyle w:val="a4"/>
                            <w:spacing w:after="20"/>
                            <w:jc w:val="right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proofErr w:type="spellStart"/>
                          <w:r w:rsidRPr="000F5A5B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Tηλ</w:t>
                          </w:r>
                          <w:proofErr w:type="spellEnd"/>
                          <w:r w:rsidRPr="000F5A5B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: </w:t>
                          </w:r>
                          <w:r w:rsidRPr="000F5A5B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+30</w:t>
                          </w:r>
                          <w:r w:rsidRPr="000F5A5B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F5A5B"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  <w:t>210 5247879</w:t>
                          </w:r>
                          <w:r w:rsidRPr="000F5A5B">
                            <w:rPr>
                              <w:rFonts w:ascii="MingLiU" w:eastAsia="MingLiU" w:hAnsi="MingLiU" w:cs="MingLiU"/>
                              <w:sz w:val="18"/>
                              <w:szCs w:val="18"/>
                            </w:rPr>
                            <w:br/>
                          </w:r>
                          <w:proofErr w:type="spellStart"/>
                          <w:r w:rsidRPr="000F5A5B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Fax</w:t>
                          </w:r>
                          <w:proofErr w:type="spellEnd"/>
                          <w:r w:rsidRPr="000F5A5B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: </w:t>
                          </w:r>
                          <w:r w:rsidRPr="000F5A5B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>+30</w:t>
                          </w:r>
                          <w:r w:rsidRPr="000F5A5B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F5A5B">
                            <w:rPr>
                              <w:rFonts w:ascii="Arial" w:hAnsi="Arial" w:cs="Arial"/>
                              <w:sz w:val="19"/>
                              <w:szCs w:val="19"/>
                            </w:rPr>
                            <w:t>210 5247990</w:t>
                          </w:r>
                        </w:p>
                        <w:p w14:paraId="06DBEC6D" w14:textId="77777777" w:rsidR="00E51C3D" w:rsidRPr="000F5A5B" w:rsidRDefault="00E51C3D" w:rsidP="00E51C3D">
                          <w:pPr>
                            <w:pStyle w:val="a4"/>
                            <w:spacing w:after="20"/>
                            <w:jc w:val="right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 w:rsidRPr="000F5A5B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e-mail:</w:t>
                          </w:r>
                          <w:r w:rsidRPr="000F5A5B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E11C54">
                            <w:rPr>
                              <w:rFonts w:ascii="Arial" w:hAnsi="Arial" w:cs="Arial"/>
                              <w:color w:val="000000" w:themeColor="text1"/>
                              <w:sz w:val="18"/>
                              <w:szCs w:val="18"/>
                            </w:rPr>
                            <w:t>caritashellas@caritas.gr</w:t>
                          </w:r>
                        </w:p>
                        <w:p w14:paraId="3E09BABC" w14:textId="77777777" w:rsidR="00E51C3D" w:rsidRPr="001525AE" w:rsidRDefault="00E51C3D" w:rsidP="00E51C3D">
                          <w:pPr>
                            <w:pStyle w:val="a4"/>
                            <w:spacing w:before="20"/>
                            <w:jc w:val="right"/>
                          </w:pPr>
                          <w:r w:rsidRPr="000F5A5B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Αρ. </w:t>
                          </w:r>
                          <w:proofErr w:type="spellStart"/>
                          <w:r w:rsidRPr="000F5A5B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Καταχ</w:t>
                          </w:r>
                          <w:proofErr w:type="spellEnd"/>
                          <w:r w:rsidRPr="000F5A5B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 xml:space="preserve">. </w:t>
                          </w:r>
                          <w:proofErr w:type="spellStart"/>
                          <w:r w:rsidRPr="000F5A5B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Σωματ</w:t>
                          </w:r>
                          <w:proofErr w:type="spellEnd"/>
                          <w:r w:rsidRPr="000F5A5B">
                            <w:rPr>
                              <w:rFonts w:ascii="Arial" w:hAnsi="Arial" w:cs="Arial"/>
                              <w:sz w:val="15"/>
                              <w:szCs w:val="15"/>
                            </w:rPr>
                            <w:t>. 2711/1994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520823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margin-left:334.05pt;margin-top:-3.05pt;width:168.95pt;height:6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" filled="f" stroked="f">
              <v:textbox>
                <w:txbxContent>
                  <w:p w14:paraId="1F659E06" w14:textId="77777777" w:rsidR="00E51C3D" w:rsidRPr="000F5A5B" w:rsidRDefault="00E51C3D" w:rsidP="00E51C3D">
                    <w:pPr>
                      <w:pStyle w:val="a4"/>
                      <w:spacing w:after="20"/>
                      <w:jc w:val="right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0F5A5B">
                      <w:rPr>
                        <w:rFonts w:ascii="Arial" w:hAnsi="Arial" w:cs="Arial"/>
                        <w:sz w:val="18"/>
                        <w:szCs w:val="18"/>
                      </w:rPr>
                      <w:t>Καποδιστρίου 52, 10432 Αθήνα</w:t>
                    </w:r>
                  </w:p>
                  <w:p w14:paraId="186C1E87" w14:textId="77777777" w:rsidR="00E51C3D" w:rsidRPr="000F5A5B" w:rsidRDefault="00E51C3D" w:rsidP="00E51C3D">
                    <w:pPr>
                      <w:pStyle w:val="a4"/>
                      <w:spacing w:after="20"/>
                      <w:jc w:val="right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proofErr w:type="spellStart"/>
                    <w:r w:rsidRPr="000F5A5B">
                      <w:rPr>
                        <w:rFonts w:ascii="Arial" w:hAnsi="Arial" w:cs="Arial"/>
                        <w:sz w:val="14"/>
                        <w:szCs w:val="14"/>
                      </w:rPr>
                      <w:t>Tηλ</w:t>
                    </w:r>
                    <w:proofErr w:type="spellEnd"/>
                    <w:r w:rsidRPr="000F5A5B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: </w:t>
                    </w:r>
                    <w:r w:rsidRPr="000F5A5B">
                      <w:rPr>
                        <w:rFonts w:ascii="Arial" w:hAnsi="Arial" w:cs="Arial"/>
                        <w:sz w:val="16"/>
                        <w:szCs w:val="16"/>
                      </w:rPr>
                      <w:t>+30</w:t>
                    </w:r>
                    <w:r w:rsidRPr="000F5A5B"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 </w:t>
                    </w:r>
                    <w:r w:rsidRPr="000F5A5B">
                      <w:rPr>
                        <w:rFonts w:ascii="Arial" w:hAnsi="Arial" w:cs="Arial"/>
                        <w:sz w:val="19"/>
                        <w:szCs w:val="19"/>
                      </w:rPr>
                      <w:t>210 5247879</w:t>
                    </w:r>
                    <w:r w:rsidRPr="000F5A5B">
                      <w:rPr>
                        <w:rFonts w:ascii="MingLiU" w:eastAsia="MingLiU" w:hAnsi="MingLiU" w:cs="MingLiU"/>
                        <w:sz w:val="18"/>
                        <w:szCs w:val="18"/>
                      </w:rPr>
                      <w:br/>
                    </w:r>
                    <w:proofErr w:type="spellStart"/>
                    <w:r w:rsidRPr="000F5A5B">
                      <w:rPr>
                        <w:rFonts w:ascii="Arial" w:hAnsi="Arial" w:cs="Arial"/>
                        <w:sz w:val="14"/>
                        <w:szCs w:val="14"/>
                      </w:rPr>
                      <w:t>Fax</w:t>
                    </w:r>
                    <w:proofErr w:type="spellEnd"/>
                    <w:r w:rsidRPr="000F5A5B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: </w:t>
                    </w:r>
                    <w:r w:rsidRPr="000F5A5B">
                      <w:rPr>
                        <w:rFonts w:ascii="Arial" w:hAnsi="Arial" w:cs="Arial"/>
                        <w:sz w:val="16"/>
                        <w:szCs w:val="16"/>
                      </w:rPr>
                      <w:t>+30</w:t>
                    </w:r>
                    <w:r w:rsidRPr="000F5A5B"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 </w:t>
                    </w:r>
                    <w:r w:rsidRPr="000F5A5B">
                      <w:rPr>
                        <w:rFonts w:ascii="Arial" w:hAnsi="Arial" w:cs="Arial"/>
                        <w:sz w:val="19"/>
                        <w:szCs w:val="19"/>
                      </w:rPr>
                      <w:t>210 5247990</w:t>
                    </w:r>
                  </w:p>
                  <w:p w14:paraId="06DBEC6D" w14:textId="77777777" w:rsidR="00E51C3D" w:rsidRPr="000F5A5B" w:rsidRDefault="00E51C3D" w:rsidP="00E51C3D">
                    <w:pPr>
                      <w:pStyle w:val="a4"/>
                      <w:spacing w:after="20"/>
                      <w:jc w:val="right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0F5A5B">
                      <w:rPr>
                        <w:rFonts w:ascii="Arial" w:hAnsi="Arial" w:cs="Arial"/>
                        <w:sz w:val="14"/>
                        <w:szCs w:val="14"/>
                      </w:rPr>
                      <w:t>e-mail:</w:t>
                    </w:r>
                    <w:r w:rsidRPr="000F5A5B">
                      <w:rPr>
                        <w:rFonts w:ascii="Arial" w:hAnsi="Arial" w:cs="Arial"/>
                        <w:sz w:val="18"/>
                        <w:szCs w:val="18"/>
                      </w:rPr>
                      <w:t xml:space="preserve"> </w:t>
                    </w:r>
                    <w:r w:rsidRPr="00E11C54">
                      <w:rPr>
                        <w:rFonts w:ascii="Arial" w:hAnsi="Arial" w:cs="Arial"/>
                        <w:color w:val="000000" w:themeColor="text1"/>
                        <w:sz w:val="18"/>
                        <w:szCs w:val="18"/>
                      </w:rPr>
                      <w:t>caritashellas@caritas.gr</w:t>
                    </w:r>
                  </w:p>
                  <w:p w14:paraId="3E09BABC" w14:textId="77777777" w:rsidR="00E51C3D" w:rsidRPr="001525AE" w:rsidRDefault="00E51C3D" w:rsidP="00E51C3D">
                    <w:pPr>
                      <w:pStyle w:val="a4"/>
                      <w:spacing w:before="20"/>
                      <w:jc w:val="right"/>
                    </w:pPr>
                    <w:r w:rsidRPr="000F5A5B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Αρ. </w:t>
                    </w:r>
                    <w:proofErr w:type="spellStart"/>
                    <w:r w:rsidRPr="000F5A5B">
                      <w:rPr>
                        <w:rFonts w:ascii="Arial" w:hAnsi="Arial" w:cs="Arial"/>
                        <w:sz w:val="15"/>
                        <w:szCs w:val="15"/>
                      </w:rPr>
                      <w:t>Καταχ</w:t>
                    </w:r>
                    <w:proofErr w:type="spellEnd"/>
                    <w:r w:rsidRPr="000F5A5B">
                      <w:rPr>
                        <w:rFonts w:ascii="Arial" w:hAnsi="Arial" w:cs="Arial"/>
                        <w:sz w:val="15"/>
                        <w:szCs w:val="15"/>
                      </w:rPr>
                      <w:t xml:space="preserve">. </w:t>
                    </w:r>
                    <w:proofErr w:type="spellStart"/>
                    <w:r w:rsidRPr="000F5A5B">
                      <w:rPr>
                        <w:rFonts w:ascii="Arial" w:hAnsi="Arial" w:cs="Arial"/>
                        <w:sz w:val="15"/>
                        <w:szCs w:val="15"/>
                      </w:rPr>
                      <w:t>Σωματ</w:t>
                    </w:r>
                    <w:proofErr w:type="spellEnd"/>
                    <w:r w:rsidRPr="000F5A5B">
                      <w:rPr>
                        <w:rFonts w:ascii="Arial" w:hAnsi="Arial" w:cs="Arial"/>
                        <w:sz w:val="15"/>
                        <w:szCs w:val="15"/>
                      </w:rPr>
                      <w:t>. 2711/1994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l-GR"/>
      </w:rPr>
      <w:drawing>
        <wp:inline distT="0" distB="0" distL="0" distR="0" wp14:anchorId="3B0C7B8C" wp14:editId="68EC8C8A">
          <wp:extent cx="1790700" cy="723900"/>
          <wp:effectExtent l="0" t="0" r="12700" b="12700"/>
          <wp:docPr id="7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itas-Gr_logo_stationery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0700" cy="723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14:paraId="46A174BD" w14:textId="77777777" w:rsidR="00E51C3D" w:rsidRPr="00E11C54" w:rsidRDefault="00E51C3D" w:rsidP="0093743E">
    <w:pPr>
      <w:pStyle w:val="a4"/>
      <w:spacing w:after="120"/>
      <w:rPr>
        <w:sz w:val="12"/>
        <w:szCs w:val="12"/>
      </w:rPr>
    </w:pPr>
    <w:r>
      <w:rPr>
        <w:noProof/>
        <w:lang w:eastAsia="el-GR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5D86C70" wp14:editId="6AC4EA83">
              <wp:simplePos x="0" y="0"/>
              <wp:positionH relativeFrom="column">
                <wp:posOffset>-635</wp:posOffset>
              </wp:positionH>
              <wp:positionV relativeFrom="paragraph">
                <wp:posOffset>109926</wp:posOffset>
              </wp:positionV>
              <wp:extent cx="6858000" cy="0"/>
              <wp:effectExtent l="0" t="0" r="25400" b="25400"/>
              <wp:wrapNone/>
              <wp:docPr id="15" name="Straight Connector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16448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A1BFB33" id="Straight Connector 1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8.65pt" to="539.9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" strokecolor="#164489" strokeweight="1pt">
              <v:stroke joinstyle="miter"/>
            </v:line>
          </w:pict>
        </mc:Fallback>
      </mc:AlternateContent>
    </w:r>
  </w:p>
  <w:p w14:paraId="3B0857EB" w14:textId="77777777" w:rsidR="00E51C3D" w:rsidRDefault="00E51C3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D194D19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9DF57E4"/>
    <w:multiLevelType w:val="multilevel"/>
    <w:tmpl w:val="014AB6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289"/>
    <w:rsid w:val="00007AFC"/>
    <w:rsid w:val="00024330"/>
    <w:rsid w:val="000266D7"/>
    <w:rsid w:val="000654DF"/>
    <w:rsid w:val="0009137A"/>
    <w:rsid w:val="000C07CB"/>
    <w:rsid w:val="000D23F4"/>
    <w:rsid w:val="000D5CC7"/>
    <w:rsid w:val="000F5A5B"/>
    <w:rsid w:val="0015002D"/>
    <w:rsid w:val="001A4AB6"/>
    <w:rsid w:val="001A691A"/>
    <w:rsid w:val="001B0CFC"/>
    <w:rsid w:val="001B5EA3"/>
    <w:rsid w:val="00204342"/>
    <w:rsid w:val="0027433F"/>
    <w:rsid w:val="002845A2"/>
    <w:rsid w:val="002867B1"/>
    <w:rsid w:val="002E3A9E"/>
    <w:rsid w:val="002F516E"/>
    <w:rsid w:val="003509C1"/>
    <w:rsid w:val="003B244F"/>
    <w:rsid w:val="003C2434"/>
    <w:rsid w:val="0048139E"/>
    <w:rsid w:val="00495BBF"/>
    <w:rsid w:val="004B2B5D"/>
    <w:rsid w:val="004B5166"/>
    <w:rsid w:val="004D16EF"/>
    <w:rsid w:val="004E53CA"/>
    <w:rsid w:val="00513DED"/>
    <w:rsid w:val="00515CBA"/>
    <w:rsid w:val="005222CD"/>
    <w:rsid w:val="00613A8C"/>
    <w:rsid w:val="00644FC9"/>
    <w:rsid w:val="00645397"/>
    <w:rsid w:val="006A602D"/>
    <w:rsid w:val="006A68EA"/>
    <w:rsid w:val="00724733"/>
    <w:rsid w:val="007353C4"/>
    <w:rsid w:val="007950BB"/>
    <w:rsid w:val="007C3610"/>
    <w:rsid w:val="007F4410"/>
    <w:rsid w:val="008672E2"/>
    <w:rsid w:val="008B23C4"/>
    <w:rsid w:val="008B5787"/>
    <w:rsid w:val="008D0309"/>
    <w:rsid w:val="008D2A3C"/>
    <w:rsid w:val="008E44D0"/>
    <w:rsid w:val="00917980"/>
    <w:rsid w:val="0093743E"/>
    <w:rsid w:val="00995BB8"/>
    <w:rsid w:val="009B6235"/>
    <w:rsid w:val="009E65DF"/>
    <w:rsid w:val="00A13035"/>
    <w:rsid w:val="00AD746D"/>
    <w:rsid w:val="00B46261"/>
    <w:rsid w:val="00B937B8"/>
    <w:rsid w:val="00C21569"/>
    <w:rsid w:val="00CA27BC"/>
    <w:rsid w:val="00CE0E1A"/>
    <w:rsid w:val="00D67843"/>
    <w:rsid w:val="00D90CCF"/>
    <w:rsid w:val="00DC6E2F"/>
    <w:rsid w:val="00DE7EB4"/>
    <w:rsid w:val="00E0458F"/>
    <w:rsid w:val="00E11C54"/>
    <w:rsid w:val="00E13D05"/>
    <w:rsid w:val="00E17EAB"/>
    <w:rsid w:val="00E51C3D"/>
    <w:rsid w:val="00E54E86"/>
    <w:rsid w:val="00EA238A"/>
    <w:rsid w:val="00F16F69"/>
    <w:rsid w:val="00F22A6A"/>
    <w:rsid w:val="00F912B7"/>
    <w:rsid w:val="00F965BA"/>
    <w:rsid w:val="00FC231F"/>
    <w:rsid w:val="00FF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C4BF4B"/>
  <w15:chartTrackingRefBased/>
  <w15:docId w15:val="{9B6B0C99-6AEF-4DC7-8D79-5AAA7929F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22A6A"/>
    <w:pPr>
      <w:spacing w:after="220"/>
      <w:jc w:val="both"/>
    </w:pPr>
    <w:rPr>
      <w:rFonts w:ascii="Tahoma" w:hAnsi="Tahoma" w:cs="Tahoma"/>
      <w:sz w:val="22"/>
      <w:szCs w:val="22"/>
      <w:lang w:val="el-GR"/>
    </w:rPr>
  </w:style>
  <w:style w:type="paragraph" w:styleId="1">
    <w:name w:val="heading 1"/>
    <w:basedOn w:val="a0"/>
    <w:next w:val="a0"/>
    <w:link w:val="1Char"/>
    <w:uiPriority w:val="9"/>
    <w:qFormat/>
    <w:rsid w:val="004B5166"/>
    <w:pPr>
      <w:keepNext/>
      <w:keepLines/>
      <w:spacing w:before="240" w:after="240"/>
      <w:outlineLvl w:val="0"/>
    </w:pPr>
    <w:rPr>
      <w:rFonts w:eastAsiaTheme="majorEastAsia" w:cstheme="majorBidi"/>
      <w:color w:val="2E74B5" w:themeColor="accent1" w:themeShade="BF"/>
      <w:sz w:val="32"/>
      <w:szCs w:val="32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4B5166"/>
    <w:pPr>
      <w:keepNext/>
      <w:keepLines/>
      <w:spacing w:before="40" w:after="0"/>
      <w:outlineLvl w:val="1"/>
    </w:pPr>
    <w:rPr>
      <w:rFonts w:eastAsiaTheme="majorEastAsia" w:cstheme="majorBidi"/>
      <w:color w:val="2E74B5" w:themeColor="accent1" w:themeShade="BF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5"/>
    <w:link w:val="Char"/>
    <w:uiPriority w:val="99"/>
    <w:unhideWhenUsed/>
    <w:rsid w:val="008672E2"/>
    <w:pPr>
      <w:tabs>
        <w:tab w:val="left" w:pos="0"/>
        <w:tab w:val="left" w:pos="567"/>
      </w:tabs>
      <w:adjustRightInd w:val="0"/>
    </w:pPr>
  </w:style>
  <w:style w:type="character" w:customStyle="1" w:styleId="Char">
    <w:name w:val="Κεφαλίδα Char"/>
    <w:basedOn w:val="a1"/>
    <w:link w:val="a4"/>
    <w:uiPriority w:val="99"/>
    <w:rsid w:val="008672E2"/>
    <w:rPr>
      <w:lang w:val="el-GR"/>
    </w:rPr>
  </w:style>
  <w:style w:type="paragraph" w:styleId="a6">
    <w:name w:val="footer"/>
    <w:basedOn w:val="a0"/>
    <w:link w:val="Char0"/>
    <w:uiPriority w:val="99"/>
    <w:unhideWhenUsed/>
    <w:rsid w:val="006A602D"/>
    <w:pPr>
      <w:tabs>
        <w:tab w:val="center" w:pos="4680"/>
        <w:tab w:val="right" w:pos="9360"/>
      </w:tabs>
    </w:pPr>
  </w:style>
  <w:style w:type="character" w:customStyle="1" w:styleId="Char0">
    <w:name w:val="Υποσέλιδο Char"/>
    <w:basedOn w:val="a1"/>
    <w:link w:val="a6"/>
    <w:uiPriority w:val="99"/>
    <w:rsid w:val="006A602D"/>
    <w:rPr>
      <w:lang w:val="el-GR"/>
    </w:rPr>
  </w:style>
  <w:style w:type="character" w:customStyle="1" w:styleId="Headertext">
    <w:name w:val="Header text"/>
    <w:basedOn w:val="a1"/>
    <w:uiPriority w:val="1"/>
    <w:qFormat/>
    <w:rsid w:val="00E13D05"/>
    <w:rPr>
      <w:rFonts w:ascii="Arial" w:hAnsi="Arial"/>
      <w:b w:val="0"/>
      <w:bCs w:val="0"/>
      <w:i w:val="0"/>
      <w:iCs w:val="0"/>
      <w:color w:val="000000" w:themeColor="text1"/>
      <w:spacing w:val="0"/>
      <w:sz w:val="18"/>
      <w:szCs w:val="18"/>
    </w:rPr>
  </w:style>
  <w:style w:type="paragraph" w:styleId="a5">
    <w:name w:val="No Spacing"/>
    <w:uiPriority w:val="1"/>
    <w:qFormat/>
    <w:rsid w:val="008672E2"/>
    <w:rPr>
      <w:lang w:val="el-GR"/>
    </w:rPr>
  </w:style>
  <w:style w:type="character" w:styleId="-">
    <w:name w:val="Hyperlink"/>
    <w:basedOn w:val="a1"/>
    <w:uiPriority w:val="99"/>
    <w:unhideWhenUsed/>
    <w:rsid w:val="00E11C54"/>
    <w:rPr>
      <w:color w:val="0563C1" w:themeColor="hyperlink"/>
      <w:u w:val="single"/>
    </w:rPr>
  </w:style>
  <w:style w:type="paragraph" w:styleId="a7">
    <w:name w:val="Title"/>
    <w:aliases w:val="Title Regular Caritas"/>
    <w:basedOn w:val="a0"/>
    <w:next w:val="a0"/>
    <w:link w:val="Char1"/>
    <w:uiPriority w:val="10"/>
    <w:qFormat/>
    <w:rsid w:val="008B5787"/>
    <w:pPr>
      <w:spacing w:before="240" w:after="240"/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Char1">
    <w:name w:val="Τίτλος Char"/>
    <w:aliases w:val="Title Regular Caritas Char"/>
    <w:basedOn w:val="a1"/>
    <w:link w:val="a7"/>
    <w:uiPriority w:val="10"/>
    <w:rsid w:val="008B5787"/>
    <w:rPr>
      <w:rFonts w:ascii="Tahoma" w:eastAsiaTheme="majorEastAsia" w:hAnsi="Tahoma" w:cstheme="majorBidi"/>
      <w:spacing w:val="-10"/>
      <w:kern w:val="28"/>
      <w:sz w:val="40"/>
      <w:szCs w:val="56"/>
      <w:lang w:val="el-GR"/>
    </w:rPr>
  </w:style>
  <w:style w:type="paragraph" w:customStyle="1" w:styleId="TitleCaritas">
    <w:name w:val="Title Caritas"/>
    <w:qFormat/>
    <w:rsid w:val="00F965BA"/>
    <w:pPr>
      <w:spacing w:before="240" w:after="240"/>
    </w:pPr>
    <w:rPr>
      <w:rFonts w:ascii="Tahoma" w:eastAsiaTheme="majorEastAsia" w:hAnsi="Tahoma" w:cs="Tahoma"/>
      <w:b/>
      <w:bCs/>
      <w:spacing w:val="-10"/>
      <w:kern w:val="28"/>
      <w:sz w:val="40"/>
      <w:szCs w:val="40"/>
      <w:lang w:val="el-GR"/>
    </w:rPr>
  </w:style>
  <w:style w:type="paragraph" w:customStyle="1" w:styleId="PrologosCaritas">
    <w:name w:val="Prologos_Caritas"/>
    <w:basedOn w:val="a0"/>
    <w:qFormat/>
    <w:rsid w:val="00F22A6A"/>
    <w:pPr>
      <w:spacing w:before="100" w:after="400"/>
      <w:contextualSpacing/>
    </w:pPr>
    <w:rPr>
      <w:b/>
    </w:rPr>
  </w:style>
  <w:style w:type="paragraph" w:customStyle="1" w:styleId="TextCaritas">
    <w:name w:val="Text_Caritas"/>
    <w:basedOn w:val="a0"/>
    <w:qFormat/>
    <w:rsid w:val="00F22A6A"/>
  </w:style>
  <w:style w:type="paragraph" w:customStyle="1" w:styleId="MesotitlosCaritas">
    <w:name w:val="Mesotitlos Caritas"/>
    <w:basedOn w:val="PrologosCaritas"/>
    <w:next w:val="TextCaritas"/>
    <w:qFormat/>
    <w:rsid w:val="00F22A6A"/>
    <w:pPr>
      <w:spacing w:before="400"/>
      <w:contextualSpacing w:val="0"/>
    </w:pPr>
    <w:rPr>
      <w:bCs/>
      <w:sz w:val="24"/>
    </w:rPr>
  </w:style>
  <w:style w:type="paragraph" w:styleId="a8">
    <w:name w:val="Document Map"/>
    <w:basedOn w:val="a0"/>
    <w:link w:val="Char2"/>
    <w:uiPriority w:val="99"/>
    <w:semiHidden/>
    <w:unhideWhenUsed/>
    <w:rsid w:val="001B5EA3"/>
    <w:pPr>
      <w:spacing w:after="0"/>
    </w:pPr>
    <w:rPr>
      <w:rFonts w:ascii="Times New Roman" w:hAnsi="Times New Roman" w:cs="Times New Roman"/>
      <w:sz w:val="24"/>
      <w:szCs w:val="24"/>
    </w:rPr>
  </w:style>
  <w:style w:type="character" w:customStyle="1" w:styleId="Char2">
    <w:name w:val="Χάρτης εγγράφου Char"/>
    <w:basedOn w:val="a1"/>
    <w:link w:val="a8"/>
    <w:uiPriority w:val="99"/>
    <w:semiHidden/>
    <w:rsid w:val="001B5EA3"/>
    <w:rPr>
      <w:rFonts w:ascii="Times New Roman" w:hAnsi="Times New Roman" w:cs="Times New Roman"/>
      <w:lang w:val="el-GR"/>
    </w:rPr>
  </w:style>
  <w:style w:type="character" w:styleId="a9">
    <w:name w:val="page number"/>
    <w:basedOn w:val="a1"/>
    <w:uiPriority w:val="99"/>
    <w:semiHidden/>
    <w:unhideWhenUsed/>
    <w:rsid w:val="001B0CFC"/>
  </w:style>
  <w:style w:type="paragraph" w:styleId="a">
    <w:name w:val="List Bullet"/>
    <w:basedOn w:val="a0"/>
    <w:uiPriority w:val="99"/>
    <w:unhideWhenUsed/>
    <w:rsid w:val="002F516E"/>
    <w:pPr>
      <w:numPr>
        <w:numId w:val="1"/>
      </w:numPr>
      <w:contextualSpacing/>
    </w:pPr>
  </w:style>
  <w:style w:type="character" w:styleId="aa">
    <w:name w:val="Book Title"/>
    <w:aliases w:val="Secont Title Caritas"/>
    <w:basedOn w:val="a1"/>
    <w:uiPriority w:val="33"/>
    <w:qFormat/>
    <w:rsid w:val="008B5787"/>
    <w:rPr>
      <w:b/>
      <w:bCs/>
      <w:i/>
      <w:iCs/>
      <w:spacing w:val="5"/>
    </w:rPr>
  </w:style>
  <w:style w:type="paragraph" w:styleId="ab">
    <w:name w:val="Subtitle"/>
    <w:basedOn w:val="a0"/>
    <w:next w:val="a0"/>
    <w:link w:val="Char3"/>
    <w:uiPriority w:val="11"/>
    <w:qFormat/>
    <w:rsid w:val="004B5166"/>
    <w:pPr>
      <w:numPr>
        <w:ilvl w:val="1"/>
      </w:numPr>
      <w:spacing w:after="200"/>
      <w:jc w:val="left"/>
    </w:pPr>
    <w:rPr>
      <w:rFonts w:eastAsiaTheme="minorEastAsia" w:cstheme="minorBidi"/>
      <w:color w:val="5A5A5A" w:themeColor="text1" w:themeTint="A5"/>
      <w:spacing w:val="15"/>
      <w:sz w:val="20"/>
      <w:szCs w:val="20"/>
    </w:rPr>
  </w:style>
  <w:style w:type="character" w:customStyle="1" w:styleId="Char3">
    <w:name w:val="Υπότιτλος Char"/>
    <w:basedOn w:val="a1"/>
    <w:link w:val="ab"/>
    <w:uiPriority w:val="11"/>
    <w:rsid w:val="004B5166"/>
    <w:rPr>
      <w:rFonts w:ascii="Tahoma" w:eastAsiaTheme="minorEastAsia" w:hAnsi="Tahoma"/>
      <w:color w:val="5A5A5A" w:themeColor="text1" w:themeTint="A5"/>
      <w:spacing w:val="15"/>
      <w:sz w:val="20"/>
      <w:szCs w:val="20"/>
      <w:lang w:val="el-GR"/>
    </w:rPr>
  </w:style>
  <w:style w:type="character" w:styleId="ac">
    <w:name w:val="Subtle Emphasis"/>
    <w:basedOn w:val="a1"/>
    <w:uiPriority w:val="19"/>
    <w:qFormat/>
    <w:rsid w:val="004B5166"/>
    <w:rPr>
      <w:i/>
      <w:iCs/>
      <w:color w:val="404040" w:themeColor="text1" w:themeTint="BF"/>
    </w:rPr>
  </w:style>
  <w:style w:type="character" w:styleId="ad">
    <w:name w:val="Emphasis"/>
    <w:basedOn w:val="a1"/>
    <w:uiPriority w:val="20"/>
    <w:qFormat/>
    <w:rsid w:val="004B5166"/>
    <w:rPr>
      <w:i/>
      <w:iCs/>
    </w:rPr>
  </w:style>
  <w:style w:type="character" w:styleId="ae">
    <w:name w:val="Intense Emphasis"/>
    <w:basedOn w:val="a1"/>
    <w:uiPriority w:val="21"/>
    <w:qFormat/>
    <w:rsid w:val="004B5166"/>
    <w:rPr>
      <w:i/>
      <w:iCs/>
      <w:color w:val="5B9BD5" w:themeColor="accent1"/>
    </w:rPr>
  </w:style>
  <w:style w:type="character" w:styleId="af">
    <w:name w:val="Strong"/>
    <w:basedOn w:val="a1"/>
    <w:uiPriority w:val="22"/>
    <w:qFormat/>
    <w:rsid w:val="004B5166"/>
    <w:rPr>
      <w:b/>
      <w:bCs/>
    </w:rPr>
  </w:style>
  <w:style w:type="character" w:customStyle="1" w:styleId="1Char">
    <w:name w:val="Επικεφαλίδα 1 Char"/>
    <w:basedOn w:val="a1"/>
    <w:link w:val="1"/>
    <w:uiPriority w:val="9"/>
    <w:rsid w:val="004B5166"/>
    <w:rPr>
      <w:rFonts w:ascii="Tahoma" w:eastAsiaTheme="majorEastAsia" w:hAnsi="Tahoma" w:cstheme="majorBidi"/>
      <w:color w:val="2E74B5" w:themeColor="accent1" w:themeShade="BF"/>
      <w:sz w:val="32"/>
      <w:szCs w:val="32"/>
      <w:lang w:val="el-GR"/>
    </w:rPr>
  </w:style>
  <w:style w:type="character" w:customStyle="1" w:styleId="2Char">
    <w:name w:val="Επικεφαλίδα 2 Char"/>
    <w:basedOn w:val="a1"/>
    <w:link w:val="2"/>
    <w:uiPriority w:val="9"/>
    <w:rsid w:val="004B5166"/>
    <w:rPr>
      <w:rFonts w:ascii="Tahoma" w:eastAsiaTheme="majorEastAsia" w:hAnsi="Tahoma" w:cstheme="majorBidi"/>
      <w:color w:val="2E74B5" w:themeColor="accent1" w:themeShade="BF"/>
      <w:sz w:val="26"/>
      <w:szCs w:val="26"/>
      <w:lang w:val="el-GR"/>
    </w:rPr>
  </w:style>
  <w:style w:type="paragraph" w:styleId="af0">
    <w:name w:val="Balloon Text"/>
    <w:basedOn w:val="a0"/>
    <w:link w:val="Char4"/>
    <w:uiPriority w:val="99"/>
    <w:semiHidden/>
    <w:unhideWhenUsed/>
    <w:rsid w:val="00007AFC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Char4">
    <w:name w:val="Κείμενο πλαισίου Char"/>
    <w:basedOn w:val="a1"/>
    <w:link w:val="af0"/>
    <w:uiPriority w:val="99"/>
    <w:semiHidden/>
    <w:rsid w:val="00007AFC"/>
    <w:rPr>
      <w:rFonts w:ascii="Segoe UI" w:hAnsi="Segoe UI" w:cs="Segoe UI"/>
      <w:sz w:val="18"/>
      <w:szCs w:val="18"/>
      <w:lang w:val="el-GR"/>
    </w:rPr>
  </w:style>
  <w:style w:type="character" w:customStyle="1" w:styleId="FontStyle16">
    <w:name w:val="Font Style16"/>
    <w:uiPriority w:val="99"/>
    <w:rsid w:val="00FC231F"/>
    <w:rPr>
      <w:rFonts w:ascii="Arial" w:hAnsi="Arial" w:cs="Arial"/>
      <w:color w:val="000000"/>
      <w:sz w:val="22"/>
      <w:szCs w:val="22"/>
    </w:rPr>
  </w:style>
  <w:style w:type="paragraph" w:styleId="af1">
    <w:name w:val="List Paragraph"/>
    <w:basedOn w:val="a0"/>
    <w:uiPriority w:val="34"/>
    <w:qFormat/>
    <w:rsid w:val="003C2434"/>
    <w:pPr>
      <w:spacing w:after="160" w:line="259" w:lineRule="auto"/>
      <w:ind w:left="720"/>
      <w:contextualSpacing/>
      <w:jc w:val="left"/>
    </w:pPr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cretary\Desktop\&#913;&#929;&#935;&#917;&#921;&#927;\&#916;&#917;&#921;&#915;&#924;&#913;&#932;&#913;\NEO%20E&#928;&#921;&#931;&#932;&#927;&#923;&#927;&#935;&#913;&#929;&#932;&#927;%20-%20FINAL!!\Caritas_Gr_Stationery_Temp_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176160-E8F4-4B5D-9AA8-34679E538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Caritas_Gr_Stationery_Temp_OK</Template>
  <TotalTime>0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Secretary</dc:creator>
  <cp:keywords/>
  <dc:description/>
  <cp:lastModifiedBy>Ανδρέας Ρόζος</cp:lastModifiedBy>
  <cp:revision>2</cp:revision>
  <cp:lastPrinted>2018-06-19T11:50:00Z</cp:lastPrinted>
  <dcterms:created xsi:type="dcterms:W3CDTF">2019-07-17T06:34:00Z</dcterms:created>
  <dcterms:modified xsi:type="dcterms:W3CDTF">2019-07-17T06:34:00Z</dcterms:modified>
</cp:coreProperties>
</file>